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83177E0" w14:textId="391F844C" w:rsidR="00FB7A5A" w:rsidRDefault="00DE467E"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258E7100" wp14:editId="6BC50EDC">
                <wp:simplePos x="0" y="0"/>
                <wp:positionH relativeFrom="margin">
                  <wp:posOffset>-245110</wp:posOffset>
                </wp:positionH>
                <wp:positionV relativeFrom="margin">
                  <wp:posOffset>-64135</wp:posOffset>
                </wp:positionV>
                <wp:extent cx="2880995" cy="7080885"/>
                <wp:effectExtent l="19050" t="19050" r="14605" b="24765"/>
                <wp:wrapTight wrapText="bothSides">
                  <wp:wrapPolygon edited="0">
                    <wp:start x="-143" y="-58"/>
                    <wp:lineTo x="-143" y="21617"/>
                    <wp:lineTo x="21567" y="21617"/>
                    <wp:lineTo x="21567" y="-58"/>
                    <wp:lineTo x="-143" y="-58"/>
                  </wp:wrapPolygon>
                </wp:wrapTight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995" cy="7080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7A0A6" w14:textId="48310562" w:rsidR="00DE467E" w:rsidRPr="00DE467E" w:rsidRDefault="00DE467E" w:rsidP="00DE467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DE467E">
                              <w:rPr>
                                <w:sz w:val="32"/>
                                <w:szCs w:val="32"/>
                              </w:rPr>
                              <w:t>Canada officially got its own national flag on February 15</w:t>
                            </w:r>
                            <w:r w:rsidRPr="00DE467E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DE467E">
                              <w:rPr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E467E">
                              <w:rPr>
                                <w:sz w:val="32"/>
                                <w:szCs w:val="32"/>
                              </w:rPr>
                              <w:t>1965-almost 100 years after it became a country in 1867.</w:t>
                            </w:r>
                          </w:p>
                          <w:p w14:paraId="4587001F" w14:textId="6BB3D0F6" w:rsidR="00DE467E" w:rsidRPr="00DE467E" w:rsidRDefault="00DE467E" w:rsidP="00DE467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DE467E">
                              <w:rPr>
                                <w:sz w:val="32"/>
                                <w:szCs w:val="32"/>
                              </w:rPr>
                              <w:t>The capital of Canada is Ottawa.</w:t>
                            </w:r>
                          </w:p>
                          <w:p w14:paraId="6C644E8C" w14:textId="20D851ED" w:rsidR="00DE467E" w:rsidRPr="00DE467E" w:rsidRDefault="00DE467E" w:rsidP="00DE467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DE467E">
                              <w:rPr>
                                <w:sz w:val="32"/>
                                <w:szCs w:val="32"/>
                              </w:rPr>
                              <w:t>Canada is the second largest country in the world by total area.</w:t>
                            </w:r>
                          </w:p>
                          <w:p w14:paraId="25CBB582" w14:textId="2CA256A6" w:rsidR="00DE467E" w:rsidRPr="00DE467E" w:rsidRDefault="00DE467E" w:rsidP="00DE467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DE467E">
                              <w:rPr>
                                <w:sz w:val="32"/>
                                <w:szCs w:val="32"/>
                              </w:rPr>
                              <w:t>Canada shares the longest land boarder with the United Sates</w:t>
                            </w:r>
                            <w:r w:rsidR="00FF4924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5C765141" w14:textId="254EECF5" w:rsidR="00DE467E" w:rsidRPr="00DE467E" w:rsidRDefault="00DE467E" w:rsidP="00DE467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DE467E">
                              <w:rPr>
                                <w:sz w:val="32"/>
                                <w:szCs w:val="32"/>
                              </w:rPr>
                              <w:t xml:space="preserve">The two main languages spoken in Canada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a</w:t>
                            </w:r>
                            <w:r w:rsidRPr="00DE467E">
                              <w:rPr>
                                <w:sz w:val="32"/>
                                <w:szCs w:val="32"/>
                              </w:rPr>
                              <w:t>re English and French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58E71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3pt;margin-top:-5.05pt;width:226.85pt;height:557.55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" strokecolor="red" strokeweight="2.25pt">
                <v:textbox>
                  <w:txbxContent>
                    <w:p w14:paraId="1007A0A6" w14:textId="48310562" w:rsidR="00DE467E" w:rsidRPr="00DE467E" w:rsidRDefault="00DE467E" w:rsidP="00DE467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32"/>
                          <w:szCs w:val="32"/>
                        </w:rPr>
                      </w:pPr>
                      <w:r w:rsidRPr="00DE467E">
                        <w:rPr>
                          <w:sz w:val="32"/>
                          <w:szCs w:val="32"/>
                        </w:rPr>
                        <w:t>Canada officially got its own national flag on February 15</w:t>
                      </w:r>
                      <w:r w:rsidRPr="00DE467E">
                        <w:rPr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DE467E">
                        <w:rPr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DE467E">
                        <w:rPr>
                          <w:sz w:val="32"/>
                          <w:szCs w:val="32"/>
                        </w:rPr>
                        <w:t>1965-almost 100 years after it became a country in 1867.</w:t>
                      </w:r>
                    </w:p>
                    <w:p w14:paraId="4587001F" w14:textId="6BB3D0F6" w:rsidR="00DE467E" w:rsidRPr="00DE467E" w:rsidRDefault="00DE467E" w:rsidP="00DE467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32"/>
                          <w:szCs w:val="32"/>
                        </w:rPr>
                      </w:pPr>
                      <w:r w:rsidRPr="00DE467E">
                        <w:rPr>
                          <w:sz w:val="32"/>
                          <w:szCs w:val="32"/>
                        </w:rPr>
                        <w:t>The capital of Canada is Ottawa.</w:t>
                      </w:r>
                    </w:p>
                    <w:p w14:paraId="6C644E8C" w14:textId="20D851ED" w:rsidR="00DE467E" w:rsidRPr="00DE467E" w:rsidRDefault="00DE467E" w:rsidP="00DE467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32"/>
                          <w:szCs w:val="32"/>
                        </w:rPr>
                      </w:pPr>
                      <w:r w:rsidRPr="00DE467E">
                        <w:rPr>
                          <w:sz w:val="32"/>
                          <w:szCs w:val="32"/>
                        </w:rPr>
                        <w:t>Canada is the second largest country in the world by total area.</w:t>
                      </w:r>
                    </w:p>
                    <w:p w14:paraId="25CBB582" w14:textId="2CA256A6" w:rsidR="00DE467E" w:rsidRPr="00DE467E" w:rsidRDefault="00DE467E" w:rsidP="00DE467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32"/>
                          <w:szCs w:val="32"/>
                        </w:rPr>
                      </w:pPr>
                      <w:r w:rsidRPr="00DE467E">
                        <w:rPr>
                          <w:sz w:val="32"/>
                          <w:szCs w:val="32"/>
                        </w:rPr>
                        <w:t>Canada shares the longest land boarder with the United Sates</w:t>
                      </w:r>
                      <w:r w:rsidR="00FF4924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5C765141" w14:textId="254EECF5" w:rsidR="00DE467E" w:rsidRPr="00DE467E" w:rsidRDefault="00DE467E" w:rsidP="00DE467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32"/>
                          <w:szCs w:val="32"/>
                        </w:rPr>
                      </w:pPr>
                      <w:r w:rsidRPr="00DE467E">
                        <w:rPr>
                          <w:sz w:val="32"/>
                          <w:szCs w:val="32"/>
                        </w:rPr>
                        <w:t xml:space="preserve">The two main languages spoken in Canada </w:t>
                      </w:r>
                      <w:r>
                        <w:rPr>
                          <w:sz w:val="32"/>
                          <w:szCs w:val="32"/>
                        </w:rPr>
                        <w:t>a</w:t>
                      </w:r>
                      <w:r w:rsidRPr="00DE467E">
                        <w:rPr>
                          <w:sz w:val="32"/>
                          <w:szCs w:val="32"/>
                        </w:rPr>
                        <w:t>re English and French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FB7A5A">
        <w:rPr>
          <w:rFonts w:ascii="Arial" w:hAnsi="Arial" w:cs="Arial"/>
          <w:noProof/>
          <w:color w:val="FFFFFF"/>
          <w:sz w:val="20"/>
          <w:szCs w:val="20"/>
          <w:lang w:eastAsia="en-US"/>
        </w:rPr>
        <w:drawing>
          <wp:anchor distT="0" distB="0" distL="114300" distR="114300" simplePos="0" relativeHeight="251665408" behindDoc="1" locked="0" layoutInCell="1" allowOverlap="1" wp14:anchorId="217F97D5" wp14:editId="052E5004">
            <wp:simplePos x="0" y="0"/>
            <wp:positionH relativeFrom="margin">
              <wp:align>center</wp:align>
            </wp:positionH>
            <wp:positionV relativeFrom="page">
              <wp:posOffset>466090</wp:posOffset>
            </wp:positionV>
            <wp:extent cx="2719509" cy="1921565"/>
            <wp:effectExtent l="0" t="0" r="5080" b="2540"/>
            <wp:wrapTight wrapText="bothSides">
              <wp:wrapPolygon edited="0">
                <wp:start x="0" y="0"/>
                <wp:lineTo x="0" y="21414"/>
                <wp:lineTo x="21489" y="21414"/>
                <wp:lineTo x="21489" y="0"/>
                <wp:lineTo x="0" y="0"/>
              </wp:wrapPolygon>
            </wp:wrapTight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509" cy="192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A5A">
        <w:rPr>
          <w:rFonts w:ascii="Arial" w:hAnsi="Arial" w:cs="Arial"/>
          <w:noProof/>
          <w:color w:val="FFFFFF"/>
          <w:sz w:val="20"/>
          <w:szCs w:val="20"/>
          <w:lang w:eastAsia="en-US"/>
        </w:rPr>
        <w:drawing>
          <wp:anchor distT="0" distB="0" distL="114300" distR="114300" simplePos="0" relativeHeight="251663360" behindDoc="0" locked="0" layoutInCell="1" allowOverlap="1" wp14:anchorId="323D54B4" wp14:editId="1F76B81A">
            <wp:simplePos x="0" y="0"/>
            <wp:positionH relativeFrom="column">
              <wp:posOffset>6739890</wp:posOffset>
            </wp:positionH>
            <wp:positionV relativeFrom="paragraph">
              <wp:posOffset>40640</wp:posOffset>
            </wp:positionV>
            <wp:extent cx="2256155" cy="1502410"/>
            <wp:effectExtent l="0" t="0" r="0" b="2540"/>
            <wp:wrapSquare wrapText="bothSides"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01BA3" w14:textId="61498138" w:rsidR="00FB7A5A" w:rsidRDefault="00FB7A5A"/>
    <w:p w14:paraId="277033A5" w14:textId="7FA73E03" w:rsidR="00FB7A5A" w:rsidRDefault="00FB7A5A"/>
    <w:p w14:paraId="7333DC2A" w14:textId="6D4916B6" w:rsidR="00FB7A5A" w:rsidRDefault="000E5A37" w:rsidP="000E5A37">
      <w:pPr>
        <w:pStyle w:val="NoSpacing"/>
        <w:tabs>
          <w:tab w:val="left" w:pos="11092"/>
        </w:tabs>
      </w:pPr>
      <w:r>
        <w:tab/>
      </w:r>
    </w:p>
    <w:p w14:paraId="03BCDA56" w14:textId="3FE9794D" w:rsidR="00FB7A5A" w:rsidRDefault="00FB7A5A" w:rsidP="00FB7A5A">
      <w:pPr>
        <w:tabs>
          <w:tab w:val="left" w:pos="12247"/>
        </w:tabs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9D0E38" wp14:editId="3CFB1E94">
                <wp:simplePos x="0" y="0"/>
                <wp:positionH relativeFrom="column">
                  <wp:posOffset>6812116</wp:posOffset>
                </wp:positionH>
                <wp:positionV relativeFrom="paragraph">
                  <wp:posOffset>291843</wp:posOffset>
                </wp:positionV>
                <wp:extent cx="2235835" cy="263461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835" cy="2634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44AC8" w14:textId="77777777" w:rsidR="00FB7A5A" w:rsidRPr="00C369FB" w:rsidRDefault="00FB7A5A" w:rsidP="00FB7A5A">
                            <w:pPr>
                              <w:pStyle w:val="Title"/>
                              <w:jc w:val="center"/>
                              <w:rPr>
                                <w:color w:val="FF0000"/>
                              </w:rPr>
                            </w:pPr>
                            <w:r w:rsidRPr="00C369FB">
                              <w:rPr>
                                <w:color w:val="FF0000"/>
                              </w:rPr>
                              <w:t>Let</w:t>
                            </w:r>
                            <w:r>
                              <w:rPr>
                                <w:color w:val="FF0000"/>
                              </w:rPr>
                              <w:t>’</w:t>
                            </w:r>
                            <w:r w:rsidRPr="00C369FB">
                              <w:rPr>
                                <w:color w:val="FF0000"/>
                              </w:rPr>
                              <w:t>s take a Trip through Canada!</w:t>
                            </w:r>
                          </w:p>
                          <w:p w14:paraId="030DD27A" w14:textId="78B9EB49" w:rsidR="00FB7A5A" w:rsidRDefault="00FB7A5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9D0E38" id="_x0000_s1027" type="#_x0000_t202" style="position:absolute;margin-left:536.4pt;margin-top:23pt;width:176.0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" stroked="f">
                <v:textbox style="mso-fit-shape-to-text:t">
                  <w:txbxContent>
                    <w:p w14:paraId="0F844AC8" w14:textId="77777777" w:rsidR="00FB7A5A" w:rsidRPr="00C369FB" w:rsidRDefault="00FB7A5A" w:rsidP="00FB7A5A">
                      <w:pPr>
                        <w:pStyle w:val="Title"/>
                        <w:jc w:val="center"/>
                        <w:rPr>
                          <w:color w:val="FF0000"/>
                        </w:rPr>
                      </w:pPr>
                      <w:r w:rsidRPr="00C369FB">
                        <w:rPr>
                          <w:color w:val="FF0000"/>
                        </w:rPr>
                        <w:t>Let</w:t>
                      </w:r>
                      <w:r>
                        <w:rPr>
                          <w:color w:val="FF0000"/>
                        </w:rPr>
                        <w:t>’</w:t>
                      </w:r>
                      <w:r w:rsidRPr="00C369FB">
                        <w:rPr>
                          <w:color w:val="FF0000"/>
                        </w:rPr>
                        <w:t>s take a Trip through Canada!</w:t>
                      </w:r>
                    </w:p>
                    <w:p w14:paraId="030DD27A" w14:textId="78B9EB49" w:rsidR="00FB7A5A" w:rsidRDefault="00FB7A5A"/>
                  </w:txbxContent>
                </v:textbox>
                <w10:wrap type="square"/>
              </v:shape>
            </w:pict>
          </mc:Fallback>
        </mc:AlternateContent>
      </w:r>
      <w:r w:rsidRPr="00FB7A5A">
        <w:rPr>
          <w:noProof/>
          <w:color w:val="auto"/>
          <w:sz w:val="28"/>
          <w:szCs w:val="28"/>
          <w:lang w:eastAsia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FC36FD4" wp14:editId="62EB7545">
                <wp:simplePos x="0" y="0"/>
                <wp:positionH relativeFrom="column">
                  <wp:posOffset>6530975</wp:posOffset>
                </wp:positionH>
                <wp:positionV relativeFrom="paragraph">
                  <wp:posOffset>3067572</wp:posOffset>
                </wp:positionV>
                <wp:extent cx="2797175" cy="2040890"/>
                <wp:effectExtent l="0" t="0" r="3175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2040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AA6EE" w14:textId="77777777" w:rsidR="00FB7A5A" w:rsidRPr="000E5A37" w:rsidRDefault="00FB7A5A" w:rsidP="00FB7A5A">
                            <w:pPr>
                              <w:pStyle w:val="Subtitle"/>
                              <w:jc w:val="center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0E5A37">
                              <w:rPr>
                                <w:color w:val="auto"/>
                                <w:sz w:val="28"/>
                                <w:szCs w:val="28"/>
                              </w:rPr>
                              <w:t>Use this pamphlet to guide you through our trip!  Write down important things you may want to remember and put in your postcard to send back home!</w:t>
                            </w:r>
                          </w:p>
                          <w:p w14:paraId="7080A6A9" w14:textId="76539FA9" w:rsidR="00FB7A5A" w:rsidRDefault="00FB7A5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C36FD4" id="_x0000_s1028" type="#_x0000_t202" style="position:absolute;margin-left:514.25pt;margin-top:241.55pt;width:220.3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" stroked="f">
                <v:textbox style="mso-fit-shape-to-text:t">
                  <w:txbxContent>
                    <w:p w14:paraId="298AA6EE" w14:textId="77777777" w:rsidR="00FB7A5A" w:rsidRPr="000E5A37" w:rsidRDefault="00FB7A5A" w:rsidP="00FB7A5A">
                      <w:pPr>
                        <w:pStyle w:val="Subtitle"/>
                        <w:jc w:val="center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0E5A37">
                        <w:rPr>
                          <w:color w:val="auto"/>
                          <w:sz w:val="28"/>
                          <w:szCs w:val="28"/>
                        </w:rPr>
                        <w:t>Use this pamphlet to guide you through our trip!  Write down important things you may want to remember and put in your postcard to send back home!</w:t>
                      </w:r>
                    </w:p>
                    <w:p w14:paraId="7080A6A9" w14:textId="76539FA9" w:rsidR="00FB7A5A" w:rsidRDefault="00FB7A5A"/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p w14:paraId="5DB84371" w14:textId="77777777" w:rsidR="00FB7A5A" w:rsidRPr="00FB7A5A" w:rsidRDefault="00FB7A5A" w:rsidP="00FB7A5A"/>
    <w:p w14:paraId="7E442EF1" w14:textId="01D415B9" w:rsidR="00FB7A5A" w:rsidRPr="00FB7A5A" w:rsidRDefault="00FB7A5A" w:rsidP="00FB7A5A"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AF9CDC7" wp14:editId="04B23EA4">
                <wp:simplePos x="0" y="0"/>
                <wp:positionH relativeFrom="margin">
                  <wp:align>center</wp:align>
                </wp:positionH>
                <wp:positionV relativeFrom="page">
                  <wp:posOffset>2807335</wp:posOffset>
                </wp:positionV>
                <wp:extent cx="2418080" cy="4648200"/>
                <wp:effectExtent l="0" t="0" r="127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080" cy="464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8670E" w14:textId="65A8309C" w:rsidR="00FB7A5A" w:rsidRDefault="00FB7A5A" w:rsidP="00FB7A5A">
                            <w:pPr>
                              <w:spacing w:line="480" w:lineRule="auto"/>
                            </w:pPr>
                            <w:r>
                              <w:t xml:space="preserve">Canada is north of__________________ ___________________.  </w:t>
                            </w:r>
                          </w:p>
                          <w:p w14:paraId="36363F35" w14:textId="77777777" w:rsidR="00FB7A5A" w:rsidRDefault="00FB7A5A" w:rsidP="00FB7A5A">
                            <w:pPr>
                              <w:spacing w:line="480" w:lineRule="auto"/>
                            </w:pPr>
                            <w:r>
                              <w:t>Canada extends from the ______________ to the ____________ and northward into the ________________.</w:t>
                            </w:r>
                          </w:p>
                          <w:p w14:paraId="5A2393CB" w14:textId="139670F9" w:rsidR="00FB7A5A" w:rsidRDefault="00FB7A5A" w:rsidP="00FB7A5A">
                            <w:pPr>
                              <w:spacing w:line="480" w:lineRule="auto"/>
                            </w:pPr>
                            <w:r>
                              <w:t xml:space="preserve">Canada is broken up into _____ provinces and _____ territories.  </w:t>
                            </w:r>
                          </w:p>
                          <w:p w14:paraId="0D78B12A" w14:textId="75C3364C" w:rsidR="00FB7A5A" w:rsidRDefault="00FB7A5A" w:rsidP="00FB7A5A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</w:t>
                            </w:r>
                          </w:p>
                          <w:p w14:paraId="21E9ADC9" w14:textId="77777777" w:rsidR="00FB7A5A" w:rsidRDefault="00FB7A5A" w:rsidP="00FB7A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F9CDC7" id="_x0000_s1029" type="#_x0000_t202" style="position:absolute;margin-left:0;margin-top:221.05pt;width:190.4pt;height:366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" stroked="f">
                <v:textbox>
                  <w:txbxContent>
                    <w:p w14:paraId="0F18670E" w14:textId="65A8309C" w:rsidR="00FB7A5A" w:rsidRDefault="00FB7A5A" w:rsidP="00FB7A5A">
                      <w:pPr>
                        <w:spacing w:line="480" w:lineRule="auto"/>
                      </w:pPr>
                      <w:r>
                        <w:t>Canada is north of____________</w:t>
                      </w:r>
                      <w:r>
                        <w:t xml:space="preserve">______ </w:t>
                      </w:r>
                      <w:r>
                        <w:t>_____________</w:t>
                      </w:r>
                      <w:r>
                        <w:t>______</w:t>
                      </w:r>
                      <w:r>
                        <w:t xml:space="preserve">.  </w:t>
                      </w:r>
                    </w:p>
                    <w:p w14:paraId="36363F35" w14:textId="77777777" w:rsidR="00FB7A5A" w:rsidRDefault="00FB7A5A" w:rsidP="00FB7A5A">
                      <w:pPr>
                        <w:spacing w:line="480" w:lineRule="auto"/>
                      </w:pPr>
                      <w:r>
                        <w:t>Canada extends from the ______________ to the ____________ and northward into the ________________.</w:t>
                      </w:r>
                    </w:p>
                    <w:p w14:paraId="5A2393CB" w14:textId="139670F9" w:rsidR="00FB7A5A" w:rsidRDefault="00FB7A5A" w:rsidP="00FB7A5A">
                      <w:pPr>
                        <w:spacing w:line="480" w:lineRule="auto"/>
                      </w:pPr>
                      <w:r>
                        <w:t xml:space="preserve">Canada is broken up into _____ provinces and _____ territories.  </w:t>
                      </w:r>
                    </w:p>
                    <w:p w14:paraId="0D78B12A" w14:textId="75C3364C" w:rsidR="00FB7A5A" w:rsidRDefault="00FB7A5A" w:rsidP="00FB7A5A">
                      <w:pPr>
                        <w:spacing w:line="480" w:lineRule="auto"/>
                      </w:pPr>
                      <w:r>
                        <w:t>___________________________________________________________________________________</w:t>
                      </w:r>
                    </w:p>
                    <w:p w14:paraId="21E9ADC9" w14:textId="77777777" w:rsidR="00FB7A5A" w:rsidRDefault="00FB7A5A" w:rsidP="00FB7A5A"/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132C20A0" w14:textId="4979E760" w:rsidR="00FB7A5A" w:rsidRPr="00FB7A5A" w:rsidRDefault="00FB7A5A" w:rsidP="00FB7A5A"/>
    <w:p w14:paraId="4652CAC7" w14:textId="6978FCC4" w:rsidR="00FB7A5A" w:rsidRDefault="00FB7A5A" w:rsidP="00FB7A5A"/>
    <w:p w14:paraId="5FE99E86" w14:textId="4DEDB608" w:rsidR="00ED7C90" w:rsidRDefault="00ED7C90" w:rsidP="00D91EF3">
      <w:pPr>
        <w:pStyle w:val="NoSpacing"/>
      </w:pPr>
    </w:p>
    <w:p w14:paraId="7254E321" w14:textId="28B64948" w:rsidR="00BF75D1" w:rsidRDefault="00BF75D1" w:rsidP="00D91EF3">
      <w:pPr>
        <w:pStyle w:val="NoSpacing"/>
      </w:pPr>
    </w:p>
    <w:p w14:paraId="51A0E4EE" w14:textId="247B5B60" w:rsidR="00BF75D1" w:rsidRDefault="00BF75D1" w:rsidP="00D91EF3">
      <w:pPr>
        <w:pStyle w:val="NoSpacing"/>
      </w:pPr>
    </w:p>
    <w:p w14:paraId="2B6D2E58" w14:textId="1697AFDA" w:rsidR="00BF75D1" w:rsidRDefault="00BF75D1" w:rsidP="00D91EF3">
      <w:pPr>
        <w:pStyle w:val="NoSpacing"/>
      </w:pPr>
    </w:p>
    <w:p w14:paraId="5441F56B" w14:textId="0170DEB2" w:rsidR="00BF75D1" w:rsidRDefault="00BF75D1" w:rsidP="00D91EF3">
      <w:pPr>
        <w:pStyle w:val="NoSpacing"/>
      </w:pPr>
    </w:p>
    <w:p w14:paraId="621BF774" w14:textId="517B6759" w:rsidR="00BF75D1" w:rsidRDefault="00BF75D1" w:rsidP="00D91EF3">
      <w:pPr>
        <w:pStyle w:val="NoSpacing"/>
      </w:pPr>
    </w:p>
    <w:p w14:paraId="6950EC08" w14:textId="626D0B44" w:rsidR="00BF75D1" w:rsidRDefault="00BF75D1" w:rsidP="00D91EF3">
      <w:pPr>
        <w:pStyle w:val="NoSpacing"/>
      </w:pPr>
    </w:p>
    <w:p w14:paraId="0B1E330A" w14:textId="59D44368" w:rsidR="00BF75D1" w:rsidRDefault="00BF75D1" w:rsidP="00D91EF3">
      <w:pPr>
        <w:pStyle w:val="NoSpacing"/>
      </w:pPr>
    </w:p>
    <w:p w14:paraId="207E7AF2" w14:textId="2E937B74" w:rsidR="00BF75D1" w:rsidRDefault="00BF75D1" w:rsidP="00D91EF3">
      <w:pPr>
        <w:pStyle w:val="NoSpacing"/>
      </w:pPr>
    </w:p>
    <w:p w14:paraId="2DA3E853" w14:textId="6D4A415B" w:rsidR="00BF75D1" w:rsidRDefault="00BF75D1" w:rsidP="00D91EF3">
      <w:pPr>
        <w:pStyle w:val="NoSpacing"/>
      </w:pPr>
    </w:p>
    <w:p w14:paraId="218B2D78" w14:textId="735C151B" w:rsidR="00BF75D1" w:rsidRDefault="00BF75D1" w:rsidP="00D91EF3">
      <w:pPr>
        <w:pStyle w:val="NoSpacing"/>
      </w:pPr>
    </w:p>
    <w:p w14:paraId="2EA295B6" w14:textId="18F63EDA" w:rsidR="00BF75D1" w:rsidRDefault="00BF75D1" w:rsidP="00D91EF3">
      <w:pPr>
        <w:pStyle w:val="NoSpacing"/>
      </w:pPr>
    </w:p>
    <w:p w14:paraId="39FBF73C" w14:textId="71928C33" w:rsidR="00BF75D1" w:rsidRDefault="00BF75D1" w:rsidP="00D91EF3">
      <w:pPr>
        <w:pStyle w:val="NoSpacing"/>
      </w:pPr>
    </w:p>
    <w:p w14:paraId="033A1F65" w14:textId="1E1971D2" w:rsidR="00BF75D1" w:rsidRDefault="00FF4924" w:rsidP="00D91EF3">
      <w:pPr>
        <w:pStyle w:val="NoSpacing"/>
      </w:pPr>
      <w:r>
        <w:rPr>
          <w:rFonts w:ascii="Arial" w:hAnsi="Arial" w:cs="Arial"/>
          <w:noProof/>
          <w:color w:val="FFFFFF"/>
          <w:sz w:val="20"/>
          <w:szCs w:val="20"/>
          <w:lang w:eastAsia="en-US"/>
        </w:rPr>
        <w:drawing>
          <wp:anchor distT="0" distB="0" distL="114300" distR="114300" simplePos="0" relativeHeight="251691008" behindDoc="1" locked="0" layoutInCell="1" allowOverlap="1" wp14:anchorId="0E16C44F" wp14:editId="288314FE">
            <wp:simplePos x="0" y="0"/>
            <wp:positionH relativeFrom="margin">
              <wp:posOffset>137795</wp:posOffset>
            </wp:positionH>
            <wp:positionV relativeFrom="margin">
              <wp:posOffset>5443220</wp:posOffset>
            </wp:positionV>
            <wp:extent cx="2082165" cy="1403350"/>
            <wp:effectExtent l="0" t="0" r="0" b="6350"/>
            <wp:wrapTight wrapText="bothSides">
              <wp:wrapPolygon edited="0">
                <wp:start x="988" y="0"/>
                <wp:lineTo x="0" y="880"/>
                <wp:lineTo x="0" y="6157"/>
                <wp:lineTo x="4545" y="9383"/>
                <wp:lineTo x="6522" y="9383"/>
                <wp:lineTo x="5929" y="11435"/>
                <wp:lineTo x="5533" y="14661"/>
                <wp:lineTo x="6719" y="18766"/>
                <wp:lineTo x="7312" y="21405"/>
                <wp:lineTo x="14031" y="21405"/>
                <wp:lineTo x="14624" y="18766"/>
                <wp:lineTo x="15810" y="14661"/>
                <wp:lineTo x="15810" y="14074"/>
                <wp:lineTo x="15217" y="10556"/>
                <wp:lineTo x="14822" y="9383"/>
                <wp:lineTo x="16798" y="9383"/>
                <wp:lineTo x="21343" y="6157"/>
                <wp:lineTo x="21343" y="880"/>
                <wp:lineTo x="20355" y="0"/>
                <wp:lineTo x="988" y="0"/>
              </wp:wrapPolygon>
            </wp:wrapTight>
            <wp:docPr id="196" name="Picture 19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1ED82" w14:textId="74335B9B" w:rsidR="00BF75D1" w:rsidRDefault="00BF75D1" w:rsidP="00D91EF3">
      <w:pPr>
        <w:pStyle w:val="NoSpacing"/>
      </w:pPr>
    </w:p>
    <w:p w14:paraId="71F6687B" w14:textId="6260E2C7" w:rsidR="00BF75D1" w:rsidRDefault="00BF75D1" w:rsidP="00D91EF3">
      <w:pPr>
        <w:pStyle w:val="NoSpacing"/>
      </w:pPr>
    </w:p>
    <w:p w14:paraId="1B81278F" w14:textId="44D75A23" w:rsidR="00BF75D1" w:rsidRDefault="00BF75D1" w:rsidP="00D91EF3">
      <w:pPr>
        <w:pStyle w:val="NoSpacing"/>
      </w:pPr>
    </w:p>
    <w:p w14:paraId="14A9CB9B" w14:textId="06FC3160" w:rsidR="00BF75D1" w:rsidRDefault="00BF75D1" w:rsidP="00D91EF3">
      <w:pPr>
        <w:pStyle w:val="NoSpacing"/>
      </w:pPr>
    </w:p>
    <w:p w14:paraId="577B36D6" w14:textId="7EC5BF4A" w:rsidR="00BF75D1" w:rsidRDefault="00BF75D1" w:rsidP="00D91EF3">
      <w:pPr>
        <w:pStyle w:val="NoSpacing"/>
      </w:pPr>
    </w:p>
    <w:p w14:paraId="14FD95CC" w14:textId="5D916D58" w:rsidR="00BF75D1" w:rsidRDefault="00BF75D1" w:rsidP="00D91EF3">
      <w:pPr>
        <w:pStyle w:val="NoSpacing"/>
      </w:pPr>
    </w:p>
    <w:p w14:paraId="43E3B246" w14:textId="113B11FB" w:rsidR="00BF75D1" w:rsidRDefault="00BF75D1" w:rsidP="00D91EF3">
      <w:pPr>
        <w:pStyle w:val="NoSpacing"/>
      </w:pPr>
    </w:p>
    <w:p w14:paraId="222D88E7" w14:textId="14ACDB48" w:rsidR="00BF75D1" w:rsidRDefault="00BF75D1" w:rsidP="00D91EF3">
      <w:pPr>
        <w:pStyle w:val="NoSpacing"/>
      </w:pPr>
    </w:p>
    <w:p w14:paraId="6CAB072A" w14:textId="3FF79A4B" w:rsidR="00BF75D1" w:rsidRDefault="0037115B" w:rsidP="00D91EF3">
      <w:pPr>
        <w:pStyle w:val="NoSpacing"/>
      </w:pPr>
      <w:r>
        <w:rPr>
          <w:noProof/>
          <w:lang w:eastAsia="en-US"/>
        </w:rPr>
        <w:drawing>
          <wp:anchor distT="0" distB="0" distL="114300" distR="114300" simplePos="0" relativeHeight="251674624" behindDoc="1" locked="0" layoutInCell="1" allowOverlap="1" wp14:anchorId="4049B00B" wp14:editId="0426D948">
            <wp:simplePos x="0" y="0"/>
            <wp:positionH relativeFrom="margin">
              <wp:posOffset>3312160</wp:posOffset>
            </wp:positionH>
            <wp:positionV relativeFrom="margin">
              <wp:posOffset>4556894</wp:posOffset>
            </wp:positionV>
            <wp:extent cx="2519680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393" y="21438"/>
                <wp:lineTo x="21393" y="0"/>
                <wp:lineTo x="0" y="0"/>
              </wp:wrapPolygon>
            </wp:wrapTight>
            <wp:docPr id="22" name="docs-internal-guid-ae2ca519-a7af-00a9-9e14-c4143fe8025d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ae2ca519-a7af-00a9-9e14-c4143fe8025d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87936" behindDoc="1" locked="0" layoutInCell="1" allowOverlap="1" wp14:anchorId="1756FF1B" wp14:editId="4B510CCB">
            <wp:simplePos x="0" y="0"/>
            <wp:positionH relativeFrom="margin">
              <wp:posOffset>6761672</wp:posOffset>
            </wp:positionH>
            <wp:positionV relativeFrom="page">
              <wp:posOffset>191150</wp:posOffset>
            </wp:positionV>
            <wp:extent cx="2221865" cy="1248410"/>
            <wp:effectExtent l="0" t="0" r="6985" b="8890"/>
            <wp:wrapTight wrapText="bothSides">
              <wp:wrapPolygon edited="0">
                <wp:start x="0" y="0"/>
                <wp:lineTo x="0" y="21424"/>
                <wp:lineTo x="21483" y="21424"/>
                <wp:lineTo x="21483" y="0"/>
                <wp:lineTo x="0" y="0"/>
              </wp:wrapPolygon>
            </wp:wrapTight>
            <wp:docPr id="194" name="docs-internal-guid-ae2ca53b-a7c1-9f18-97a0-88a4cc5e103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ae2ca53b-a7c1-9f18-97a0-88a4cc5e103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71039" behindDoc="1" locked="0" layoutInCell="1" allowOverlap="1" wp14:anchorId="6965E087" wp14:editId="3C5B2FCA">
                <wp:simplePos x="0" y="0"/>
                <wp:positionH relativeFrom="margin">
                  <wp:posOffset>6581775</wp:posOffset>
                </wp:positionH>
                <wp:positionV relativeFrom="page">
                  <wp:posOffset>1491320</wp:posOffset>
                </wp:positionV>
                <wp:extent cx="2668270" cy="1560195"/>
                <wp:effectExtent l="0" t="0" r="0" b="1905"/>
                <wp:wrapTight wrapText="bothSides">
                  <wp:wrapPolygon edited="0">
                    <wp:start x="0" y="0"/>
                    <wp:lineTo x="0" y="21363"/>
                    <wp:lineTo x="21436" y="21363"/>
                    <wp:lineTo x="21436" y="0"/>
                    <wp:lineTo x="0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270" cy="156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71E0A" w14:textId="7D5890E0" w:rsidR="002F0E22" w:rsidRDefault="002F0E22" w:rsidP="002F0E22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65E087" id="_x0000_s1030" type="#_x0000_t202" style="position:absolute;margin-left:518.25pt;margin-top:117.45pt;width:210.1pt;height:138.9pt;z-index:-251645441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" stroked="f">
                <v:textbox style="mso-fit-shape-to-text:t">
                  <w:txbxContent>
                    <w:p w14:paraId="7D871E0A" w14:textId="7D5890E0" w:rsidR="002F0E22" w:rsidRDefault="002F0E22" w:rsidP="002F0E22">
                      <w:pPr>
                        <w:spacing w:line="480" w:lineRule="auto"/>
                      </w:pPr>
                      <w:r>
                        <w:t>_________________________________________________________________________________</w:t>
                      </w:r>
                      <w:r>
                        <w:t>___________________________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>
        <w:rPr>
          <w:noProof/>
          <w:lang w:eastAsia="en-US"/>
        </w:rPr>
        <w:drawing>
          <wp:anchor distT="0" distB="0" distL="114300" distR="114300" simplePos="0" relativeHeight="251671552" behindDoc="1" locked="0" layoutInCell="1" allowOverlap="1" wp14:anchorId="7C9D027D" wp14:editId="236FB05E">
            <wp:simplePos x="0" y="0"/>
            <wp:positionH relativeFrom="margin">
              <wp:posOffset>6574790</wp:posOffset>
            </wp:positionH>
            <wp:positionV relativeFrom="page">
              <wp:posOffset>2858135</wp:posOffset>
            </wp:positionV>
            <wp:extent cx="2678430" cy="1126490"/>
            <wp:effectExtent l="0" t="0" r="7620" b="0"/>
            <wp:wrapTight wrapText="bothSides">
              <wp:wrapPolygon edited="0">
                <wp:start x="0" y="0"/>
                <wp:lineTo x="0" y="21186"/>
                <wp:lineTo x="21508" y="21186"/>
                <wp:lineTo x="21508" y="0"/>
                <wp:lineTo x="0" y="0"/>
              </wp:wrapPolygon>
            </wp:wrapTight>
            <wp:docPr id="8" name="docs-internal-guid-9d6e7b02-a7a8-7523-2eca-8643424676e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9d6e7b02-a7a8-7523-2eca-8643424676e0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8239" behindDoc="1" locked="0" layoutInCell="1" allowOverlap="1" wp14:anchorId="759A10DE" wp14:editId="106ECDA5">
                <wp:simplePos x="0" y="0"/>
                <wp:positionH relativeFrom="margin">
                  <wp:posOffset>6624320</wp:posOffset>
                </wp:positionH>
                <wp:positionV relativeFrom="page">
                  <wp:posOffset>3953525</wp:posOffset>
                </wp:positionV>
                <wp:extent cx="2668270" cy="1560195"/>
                <wp:effectExtent l="0" t="0" r="0" b="1905"/>
                <wp:wrapTight wrapText="bothSides">
                  <wp:wrapPolygon edited="0">
                    <wp:start x="0" y="0"/>
                    <wp:lineTo x="0" y="21363"/>
                    <wp:lineTo x="21436" y="21363"/>
                    <wp:lineTo x="21436" y="0"/>
                    <wp:lineTo x="0" y="0"/>
                  </wp:wrapPolygon>
                </wp:wrapTight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270" cy="156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C2B53" w14:textId="6866D2EB" w:rsidR="002F0E22" w:rsidRDefault="002F0E22" w:rsidP="002F0E22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9A10DE" id="_x0000_s1031" type="#_x0000_t202" style="position:absolute;margin-left:521.6pt;margin-top:311.3pt;width:210.1pt;height:138.9pt;z-index:-251658241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" stroked="f">
                <v:textbox style="mso-fit-shape-to-text:t">
                  <w:txbxContent>
                    <w:p w14:paraId="3F1C2B53" w14:textId="6866D2EB" w:rsidR="002F0E22" w:rsidRDefault="002F0E22" w:rsidP="002F0E22">
                      <w:pPr>
                        <w:spacing w:line="480" w:lineRule="auto"/>
                      </w:pPr>
                      <w:r>
                        <w:t>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>
        <w:rPr>
          <w:noProof/>
          <w:lang w:eastAsia="en-US"/>
        </w:rPr>
        <w:drawing>
          <wp:anchor distT="0" distB="0" distL="114300" distR="114300" simplePos="0" relativeHeight="251668480" behindDoc="1" locked="0" layoutInCell="1" allowOverlap="1" wp14:anchorId="502513C7" wp14:editId="378FD06D">
            <wp:simplePos x="0" y="0"/>
            <wp:positionH relativeFrom="column">
              <wp:posOffset>6652260</wp:posOffset>
            </wp:positionH>
            <wp:positionV relativeFrom="page">
              <wp:posOffset>5280025</wp:posOffset>
            </wp:positionV>
            <wp:extent cx="2520315" cy="1062990"/>
            <wp:effectExtent l="0" t="0" r="0" b="3810"/>
            <wp:wrapTight wrapText="bothSides">
              <wp:wrapPolygon edited="0">
                <wp:start x="0" y="0"/>
                <wp:lineTo x="0" y="21290"/>
                <wp:lineTo x="21388" y="21290"/>
                <wp:lineTo x="21388" y="0"/>
                <wp:lineTo x="0" y="0"/>
              </wp:wrapPolygon>
            </wp:wrapTight>
            <wp:docPr id="2" name="docs-internal-guid-9d6e7acc-a79e-9401-d2f1-7ea54e9fb3ec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9d6e7acc-a79e-9401-d2f1-7ea54e9fb3ec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26D2DEC1" wp14:editId="0D03624F">
                <wp:simplePos x="0" y="0"/>
                <wp:positionH relativeFrom="margin">
                  <wp:posOffset>6591300</wp:posOffset>
                </wp:positionH>
                <wp:positionV relativeFrom="margin">
                  <wp:posOffset>5903654</wp:posOffset>
                </wp:positionV>
                <wp:extent cx="2668270" cy="1560195"/>
                <wp:effectExtent l="0" t="0" r="0" b="1905"/>
                <wp:wrapTight wrapText="bothSides">
                  <wp:wrapPolygon edited="0">
                    <wp:start x="0" y="0"/>
                    <wp:lineTo x="0" y="21363"/>
                    <wp:lineTo x="21436" y="21363"/>
                    <wp:lineTo x="21436" y="0"/>
                    <wp:lineTo x="0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270" cy="156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1621" w14:textId="7129540C" w:rsidR="00BF75D1" w:rsidRDefault="00BF75D1" w:rsidP="00BF75D1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D2DEC1" id="_x0000_s1032" type="#_x0000_t202" style="position:absolute;margin-left:519pt;margin-top:464.85pt;width:210.1pt;height:138.9pt;z-index:-2516459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" stroked="f">
                <v:textbox style="mso-fit-shape-to-text:t">
                  <w:txbxContent>
                    <w:p w14:paraId="7F1E1621" w14:textId="7129540C" w:rsidR="00BF75D1" w:rsidRDefault="00BF75D1" w:rsidP="00BF75D1">
                      <w:pPr>
                        <w:spacing w:line="480" w:lineRule="auto"/>
                      </w:pPr>
                      <w:r>
                        <w:t>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74111" behindDoc="1" locked="0" layoutInCell="1" allowOverlap="1" wp14:anchorId="5EF8A280" wp14:editId="710F230A">
                <wp:simplePos x="0" y="0"/>
                <wp:positionH relativeFrom="margin">
                  <wp:align>center</wp:align>
                </wp:positionH>
                <wp:positionV relativeFrom="page">
                  <wp:posOffset>6348523</wp:posOffset>
                </wp:positionV>
                <wp:extent cx="2668270" cy="1560195"/>
                <wp:effectExtent l="0" t="0" r="0" b="1905"/>
                <wp:wrapTight wrapText="bothSides">
                  <wp:wrapPolygon edited="0">
                    <wp:start x="0" y="0"/>
                    <wp:lineTo x="0" y="21363"/>
                    <wp:lineTo x="21436" y="21363"/>
                    <wp:lineTo x="21436" y="0"/>
                    <wp:lineTo x="0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270" cy="156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01E69" w14:textId="77777777" w:rsidR="002F0E22" w:rsidRDefault="002F0E22" w:rsidP="002F0E22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F8A280" id="_x0000_s1033" type="#_x0000_t202" style="position:absolute;margin-left:0;margin-top:499.9pt;width:210.1pt;height:138.9pt;z-index:-251642369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" stroked="f">
                <v:textbox style="mso-fit-shape-to-text:t">
                  <w:txbxContent>
                    <w:p w14:paraId="61F01E69" w14:textId="77777777" w:rsidR="002F0E22" w:rsidRDefault="002F0E22" w:rsidP="002F0E22">
                      <w:pPr>
                        <w:spacing w:line="480" w:lineRule="auto"/>
                      </w:pPr>
                      <w:r>
                        <w:t>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>
        <w:rPr>
          <w:noProof/>
          <w:lang w:eastAsia="en-US"/>
        </w:rPr>
        <w:drawing>
          <wp:anchor distT="0" distB="0" distL="114300" distR="114300" simplePos="0" relativeHeight="251686912" behindDoc="1" locked="0" layoutInCell="1" allowOverlap="1" wp14:anchorId="68A2594C" wp14:editId="48AE7246">
            <wp:simplePos x="0" y="0"/>
            <wp:positionH relativeFrom="margin">
              <wp:align>left</wp:align>
            </wp:positionH>
            <wp:positionV relativeFrom="page">
              <wp:posOffset>206892</wp:posOffset>
            </wp:positionV>
            <wp:extent cx="2430145" cy="1211580"/>
            <wp:effectExtent l="0" t="0" r="8255" b="7620"/>
            <wp:wrapTight wrapText="bothSides">
              <wp:wrapPolygon edited="0">
                <wp:start x="0" y="0"/>
                <wp:lineTo x="0" y="21396"/>
                <wp:lineTo x="21504" y="21396"/>
                <wp:lineTo x="21504" y="0"/>
                <wp:lineTo x="0" y="0"/>
              </wp:wrapPolygon>
            </wp:wrapTight>
            <wp:docPr id="193" name="docs-internal-guid-ec4de2e9-a7bf-3666-f2c9-f77b9827982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ec4de2e9-a7bf-3666-f2c9-f77b9827982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184" cy="121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81279" behindDoc="1" locked="0" layoutInCell="1" allowOverlap="1" wp14:anchorId="22B841CA" wp14:editId="5BE299A6">
                <wp:simplePos x="0" y="0"/>
                <wp:positionH relativeFrom="margin">
                  <wp:posOffset>-116840</wp:posOffset>
                </wp:positionH>
                <wp:positionV relativeFrom="page">
                  <wp:posOffset>1417054</wp:posOffset>
                </wp:positionV>
                <wp:extent cx="2668270" cy="1560195"/>
                <wp:effectExtent l="0" t="0" r="0" b="1905"/>
                <wp:wrapTight wrapText="bothSides">
                  <wp:wrapPolygon edited="0">
                    <wp:start x="0" y="0"/>
                    <wp:lineTo x="0" y="21363"/>
                    <wp:lineTo x="21436" y="21363"/>
                    <wp:lineTo x="21436" y="0"/>
                    <wp:lineTo x="0" y="0"/>
                  </wp:wrapPolygon>
                </wp:wrapTight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270" cy="156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EB96A" w14:textId="77777777" w:rsidR="0037115B" w:rsidRDefault="0037115B" w:rsidP="0037115B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B841CA" id="_x0000_s1034" type="#_x0000_t202" style="position:absolute;margin-left:-9.2pt;margin-top:111.6pt;width:210.1pt;height:138.9pt;z-index:-251635201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" stroked="f">
                <v:textbox style="mso-fit-shape-to-text:t">
                  <w:txbxContent>
                    <w:p w14:paraId="6CCEB96A" w14:textId="77777777" w:rsidR="0037115B" w:rsidRDefault="0037115B" w:rsidP="0037115B">
                      <w:pPr>
                        <w:spacing w:line="480" w:lineRule="auto"/>
                      </w:pPr>
                      <w:r>
                        <w:t>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>
        <w:rPr>
          <w:noProof/>
          <w:lang w:eastAsia="en-US"/>
        </w:rPr>
        <w:drawing>
          <wp:anchor distT="0" distB="0" distL="114300" distR="114300" simplePos="0" relativeHeight="251681792" behindDoc="1" locked="0" layoutInCell="1" allowOverlap="1" wp14:anchorId="11FA2B8E" wp14:editId="1D0F3866">
            <wp:simplePos x="0" y="0"/>
            <wp:positionH relativeFrom="margin">
              <wp:align>left</wp:align>
            </wp:positionH>
            <wp:positionV relativeFrom="page">
              <wp:posOffset>2774241</wp:posOffset>
            </wp:positionV>
            <wp:extent cx="2374727" cy="1084521"/>
            <wp:effectExtent l="0" t="0" r="6985" b="1905"/>
            <wp:wrapTight wrapText="bothSides">
              <wp:wrapPolygon edited="0">
                <wp:start x="0" y="0"/>
                <wp:lineTo x="0" y="21258"/>
                <wp:lineTo x="21490" y="21258"/>
                <wp:lineTo x="21490" y="0"/>
                <wp:lineTo x="0" y="0"/>
              </wp:wrapPolygon>
            </wp:wrapTight>
            <wp:docPr id="30" name="docs-internal-guid-9d6e7a8c-a7b9-93a5-66fb-a4b91d4a29a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9d6e7a8c-a7b9-93a5-66fb-a4b91d4a29a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727" cy="108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78207" behindDoc="1" locked="0" layoutInCell="1" allowOverlap="1" wp14:anchorId="608ACD40" wp14:editId="1A264549">
                <wp:simplePos x="0" y="0"/>
                <wp:positionH relativeFrom="margin">
                  <wp:posOffset>-127000</wp:posOffset>
                </wp:positionH>
                <wp:positionV relativeFrom="page">
                  <wp:posOffset>3904703</wp:posOffset>
                </wp:positionV>
                <wp:extent cx="2668270" cy="1560195"/>
                <wp:effectExtent l="0" t="0" r="0" b="1905"/>
                <wp:wrapTight wrapText="bothSides">
                  <wp:wrapPolygon edited="0">
                    <wp:start x="0" y="0"/>
                    <wp:lineTo x="0" y="21363"/>
                    <wp:lineTo x="21436" y="21363"/>
                    <wp:lineTo x="21436" y="0"/>
                    <wp:lineTo x="0" y="0"/>
                  </wp:wrapPolygon>
                </wp:wrapTight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270" cy="156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4510A" w14:textId="77777777" w:rsidR="006C6076" w:rsidRDefault="006C6076" w:rsidP="006C6076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8ACD40" id="_x0000_s1035" type="#_x0000_t202" style="position:absolute;margin-left:-10pt;margin-top:307.45pt;width:210.1pt;height:138.9pt;z-index:-251638273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" stroked="f">
                <v:textbox style="mso-fit-shape-to-text:t">
                  <w:txbxContent>
                    <w:p w14:paraId="0394510A" w14:textId="77777777" w:rsidR="006C6076" w:rsidRDefault="006C6076" w:rsidP="006C6076">
                      <w:pPr>
                        <w:spacing w:line="480" w:lineRule="auto"/>
                      </w:pPr>
                      <w:r>
                        <w:t>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>
        <w:rPr>
          <w:noProof/>
          <w:lang w:eastAsia="en-US"/>
        </w:rPr>
        <w:drawing>
          <wp:anchor distT="0" distB="0" distL="114300" distR="114300" simplePos="0" relativeHeight="251678720" behindDoc="1" locked="0" layoutInCell="1" allowOverlap="1" wp14:anchorId="2807829F" wp14:editId="32648834">
            <wp:simplePos x="0" y="0"/>
            <wp:positionH relativeFrom="margin">
              <wp:align>left</wp:align>
            </wp:positionH>
            <wp:positionV relativeFrom="page">
              <wp:posOffset>5197873</wp:posOffset>
            </wp:positionV>
            <wp:extent cx="234950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366" y="21252"/>
                <wp:lineTo x="21366" y="0"/>
                <wp:lineTo x="0" y="0"/>
              </wp:wrapPolygon>
            </wp:wrapTight>
            <wp:docPr id="1" name="docs-internal-guid-7e78353a-a7b8-4ec9-d5e0-9826fd5c3eca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7e78353a-a7b8-4ec9-d5e0-9826fd5c3eca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22A7D598" wp14:editId="57F6352F">
                <wp:simplePos x="0" y="0"/>
                <wp:positionH relativeFrom="margin">
                  <wp:posOffset>-148590</wp:posOffset>
                </wp:positionH>
                <wp:positionV relativeFrom="page">
                  <wp:posOffset>6348523</wp:posOffset>
                </wp:positionV>
                <wp:extent cx="2668270" cy="1560195"/>
                <wp:effectExtent l="0" t="0" r="0" b="1905"/>
                <wp:wrapTight wrapText="bothSides">
                  <wp:wrapPolygon edited="0">
                    <wp:start x="0" y="0"/>
                    <wp:lineTo x="0" y="21363"/>
                    <wp:lineTo x="21436" y="21363"/>
                    <wp:lineTo x="21436" y="0"/>
                    <wp:lineTo x="0" y="0"/>
                  </wp:wrapPolygon>
                </wp:wrapTight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270" cy="156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B5BC8" w14:textId="77777777" w:rsidR="006C6076" w:rsidRDefault="006C6076" w:rsidP="006C6076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A7D598" id="_x0000_s1036" type="#_x0000_t202" style="position:absolute;margin-left:-11.7pt;margin-top:499.9pt;width:210.1pt;height:138.9pt;z-index:-2516357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" stroked="f">
                <v:textbox style="mso-fit-shape-to-text:t">
                  <w:txbxContent>
                    <w:p w14:paraId="46AB5BC8" w14:textId="77777777" w:rsidR="006C6076" w:rsidRDefault="006C6076" w:rsidP="006C6076">
                      <w:pPr>
                        <w:spacing w:line="480" w:lineRule="auto"/>
                      </w:pPr>
                      <w:r>
                        <w:t>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6C6076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74367" behindDoc="1" locked="0" layoutInCell="1" allowOverlap="1" wp14:anchorId="2CAFE0EA" wp14:editId="4BD4282D">
                <wp:simplePos x="0" y="0"/>
                <wp:positionH relativeFrom="margin">
                  <wp:align>center</wp:align>
                </wp:positionH>
                <wp:positionV relativeFrom="margin">
                  <wp:posOffset>3012263</wp:posOffset>
                </wp:positionV>
                <wp:extent cx="2668270" cy="1560195"/>
                <wp:effectExtent l="0" t="0" r="0" b="1905"/>
                <wp:wrapTight wrapText="bothSides">
                  <wp:wrapPolygon edited="0">
                    <wp:start x="0" y="0"/>
                    <wp:lineTo x="0" y="21363"/>
                    <wp:lineTo x="21436" y="21363"/>
                    <wp:lineTo x="21436" y="0"/>
                    <wp:lineTo x="0" y="0"/>
                  </wp:wrapPolygon>
                </wp:wrapTight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270" cy="156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95AB5" w14:textId="77777777" w:rsidR="006C6076" w:rsidRDefault="006C6076" w:rsidP="006C6076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AFE0EA" id="_x0000_s1037" type="#_x0000_t202" style="position:absolute;margin-left:0;margin-top:237.2pt;width:210.1pt;height:138.9pt;z-index:-251642113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" stroked="f">
                <v:textbox style="mso-fit-shape-to-text:t">
                  <w:txbxContent>
                    <w:p w14:paraId="4A795AB5" w14:textId="77777777" w:rsidR="006C6076" w:rsidRDefault="006C6076" w:rsidP="006C6076">
                      <w:pPr>
                        <w:spacing w:line="480" w:lineRule="auto"/>
                      </w:pPr>
                      <w:r>
                        <w:t>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6C6076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27457F93" wp14:editId="766C49BD">
                <wp:simplePos x="0" y="0"/>
                <wp:positionH relativeFrom="margin">
                  <wp:align>center</wp:align>
                </wp:positionH>
                <wp:positionV relativeFrom="page">
                  <wp:posOffset>3107956</wp:posOffset>
                </wp:positionV>
                <wp:extent cx="2030730" cy="485775"/>
                <wp:effectExtent l="0" t="0" r="7620" b="9525"/>
                <wp:wrapTight wrapText="bothSides">
                  <wp:wrapPolygon edited="0">
                    <wp:start x="0" y="0"/>
                    <wp:lineTo x="0" y="21176"/>
                    <wp:lineTo x="21478" y="21176"/>
                    <wp:lineTo x="21478" y="0"/>
                    <wp:lineTo x="0" y="0"/>
                  </wp:wrapPolygon>
                </wp:wrapTight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73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6DEE3" w14:textId="27C03076" w:rsidR="006C6076" w:rsidRPr="002F0E22" w:rsidRDefault="006C6076" w:rsidP="006C6076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Saskatchewan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457F93" id="_x0000_s1038" type="#_x0000_t202" style="position:absolute;margin-left:0;margin-top:244.7pt;width:159.9pt;height:38.25pt;z-index:-25163878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" stroked="f">
                <v:textbox style="mso-fit-shape-to-text:t">
                  <w:txbxContent>
                    <w:p w14:paraId="1EA6DEE3" w14:textId="27C03076" w:rsidR="006C6076" w:rsidRPr="002F0E22" w:rsidRDefault="006C6076" w:rsidP="006C6076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Saskatchewan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6C6076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75135" behindDoc="1" locked="0" layoutInCell="1" allowOverlap="1" wp14:anchorId="5143D9C0" wp14:editId="63FA639C">
                <wp:simplePos x="0" y="0"/>
                <wp:positionH relativeFrom="margin">
                  <wp:posOffset>3237865</wp:posOffset>
                </wp:positionH>
                <wp:positionV relativeFrom="page">
                  <wp:posOffset>1481100</wp:posOffset>
                </wp:positionV>
                <wp:extent cx="2668270" cy="1899920"/>
                <wp:effectExtent l="0" t="0" r="0" b="5080"/>
                <wp:wrapTight wrapText="bothSides">
                  <wp:wrapPolygon edited="0">
                    <wp:start x="0" y="0"/>
                    <wp:lineTo x="0" y="21441"/>
                    <wp:lineTo x="21436" y="21441"/>
                    <wp:lineTo x="21436" y="0"/>
                    <wp:lineTo x="0" y="0"/>
                  </wp:wrapPolygon>
                </wp:wrapTight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270" cy="1899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D106D" w14:textId="77777777" w:rsidR="006C6076" w:rsidRDefault="006C6076" w:rsidP="006C6076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43D9C0" id="_x0000_s1039" type="#_x0000_t202" style="position:absolute;margin-left:254.95pt;margin-top:116.6pt;width:210.1pt;height:138.9pt;z-index:-251641345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" stroked="f">
                <v:textbox style="mso-fit-shape-to-text:t">
                  <w:txbxContent>
                    <w:p w14:paraId="356D106D" w14:textId="77777777" w:rsidR="006C6076" w:rsidRDefault="006C6076" w:rsidP="006C6076">
                      <w:pPr>
                        <w:spacing w:line="480" w:lineRule="auto"/>
                      </w:pPr>
                      <w:r>
                        <w:t>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6C6076">
        <w:rPr>
          <w:noProof/>
          <w:lang w:eastAsia="en-US"/>
        </w:rPr>
        <w:drawing>
          <wp:anchor distT="0" distB="0" distL="114300" distR="114300" simplePos="0" relativeHeight="251675648" behindDoc="1" locked="0" layoutInCell="1" allowOverlap="1" wp14:anchorId="0309984C" wp14:editId="694BA3E2">
            <wp:simplePos x="0" y="0"/>
            <wp:positionH relativeFrom="margin">
              <wp:align>center</wp:align>
            </wp:positionH>
            <wp:positionV relativeFrom="margin">
              <wp:posOffset>-170180</wp:posOffset>
            </wp:positionV>
            <wp:extent cx="2517140" cy="1254125"/>
            <wp:effectExtent l="0" t="0" r="0" b="3175"/>
            <wp:wrapTight wrapText="bothSides">
              <wp:wrapPolygon edited="0">
                <wp:start x="0" y="0"/>
                <wp:lineTo x="0" y="21327"/>
                <wp:lineTo x="21415" y="21327"/>
                <wp:lineTo x="21415" y="0"/>
                <wp:lineTo x="0" y="0"/>
              </wp:wrapPolygon>
            </wp:wrapTight>
            <wp:docPr id="25" name="docs-internal-guid-c19cf990-a7b5-26ee-ca7b-530e013d2f5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c19cf990-a7b5-26ee-ca7b-530e013d2f5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F75D1" w:rsidSect="00CD4ED2">
      <w:headerReference w:type="default" r:id="rId25"/>
      <w:headerReference w:type="first" r:id="rId26"/>
      <w:pgSz w:w="15840" w:h="12240" w:orient="landscape"/>
      <w:pgMar w:top="720" w:right="720" w:bottom="432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76A93D" w14:textId="77777777" w:rsidR="001D0CEE" w:rsidRDefault="001D0CEE" w:rsidP="0037743C">
      <w:pPr>
        <w:spacing w:after="0" w:line="240" w:lineRule="auto"/>
      </w:pPr>
      <w:r>
        <w:separator/>
      </w:r>
    </w:p>
  </w:endnote>
  <w:endnote w:type="continuationSeparator" w:id="0">
    <w:p w14:paraId="4A95F028" w14:textId="77777777" w:rsidR="001D0CEE" w:rsidRDefault="001D0CEE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12060D" w14:textId="77777777" w:rsidR="001D0CEE" w:rsidRDefault="001D0CEE" w:rsidP="0037743C">
      <w:pPr>
        <w:spacing w:after="0" w:line="240" w:lineRule="auto"/>
      </w:pPr>
      <w:r>
        <w:separator/>
      </w:r>
    </w:p>
  </w:footnote>
  <w:footnote w:type="continuationSeparator" w:id="0">
    <w:p w14:paraId="5C6E4560" w14:textId="77777777" w:rsidR="001D0CEE" w:rsidRDefault="001D0CEE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5C938E" w14:textId="4159DF61" w:rsidR="00587CE8" w:rsidRDefault="00587CE8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34FB70C3" wp14:editId="2FDB6029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3" name="Fold guide lines" descr="Fold guide lin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5" name="Straight Connector 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Straight Connector 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E1C947D" id="Fold guide lines" o:spid="_x0000_s1026" alt="Fold guide lines" style="position:absolute;margin-left:0;margin-top:0;width:266.4pt;height:612pt;z-index:-251658240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">
              <v:line id="Straight Connector 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" strokecolor="#d8d8d8 [2732]" strokeweight=".5pt">
                <v:stroke joinstyle="miter"/>
              </v:line>
              <v:line id="Straight Connector 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0CCA5B" w14:textId="20B977BF" w:rsidR="00587CE8" w:rsidRDefault="00587CE8">
    <w:pPr>
      <w:pStyle w:val="Header"/>
    </w:pPr>
    <w:r w:rsidRPr="00CD4ED2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61CEECC6" wp14:editId="06339CD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11" name="Fold guide lines" descr="Fold guide lin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2" name="Straight Connector 1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" name="Straight Connector 1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CCB038F" id="Fold guide lines" o:spid="_x0000_s1026" alt="Fold guide lines" style="position:absolute;margin-left:0;margin-top:0;width:266.4pt;height:612pt;z-index:-251651072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">
              <v:line id="Straight Connector 1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" strokecolor="#d8d8d8 [2732]" strokeweight=".5pt">
                <v:stroke joinstyle="miter"/>
              </v:line>
              <v:line id="Straight Connector 1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5F7649"/>
    <w:multiLevelType w:val="hybridMultilevel"/>
    <w:tmpl w:val="3D44E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9FB"/>
    <w:rsid w:val="00016C11"/>
    <w:rsid w:val="000425F6"/>
    <w:rsid w:val="00075279"/>
    <w:rsid w:val="000E5A37"/>
    <w:rsid w:val="001D0CEE"/>
    <w:rsid w:val="002F0E22"/>
    <w:rsid w:val="002F5ECB"/>
    <w:rsid w:val="003309C2"/>
    <w:rsid w:val="0037115B"/>
    <w:rsid w:val="0037743C"/>
    <w:rsid w:val="003E1E9B"/>
    <w:rsid w:val="00425687"/>
    <w:rsid w:val="00431F73"/>
    <w:rsid w:val="00555FE1"/>
    <w:rsid w:val="00587CE8"/>
    <w:rsid w:val="005F496D"/>
    <w:rsid w:val="00632BB1"/>
    <w:rsid w:val="00636FE2"/>
    <w:rsid w:val="0069002D"/>
    <w:rsid w:val="006C6076"/>
    <w:rsid w:val="00704FD6"/>
    <w:rsid w:val="00712321"/>
    <w:rsid w:val="007327A6"/>
    <w:rsid w:val="00751AA2"/>
    <w:rsid w:val="007B03D6"/>
    <w:rsid w:val="007C70E3"/>
    <w:rsid w:val="00A01D2E"/>
    <w:rsid w:val="00A847CB"/>
    <w:rsid w:val="00A92C80"/>
    <w:rsid w:val="00BF75D1"/>
    <w:rsid w:val="00C369FB"/>
    <w:rsid w:val="00CA1864"/>
    <w:rsid w:val="00CD4ED2"/>
    <w:rsid w:val="00CE1E3B"/>
    <w:rsid w:val="00D2631E"/>
    <w:rsid w:val="00D91EF3"/>
    <w:rsid w:val="00DC332A"/>
    <w:rsid w:val="00DE467E"/>
    <w:rsid w:val="00E36671"/>
    <w:rsid w:val="00E75E55"/>
    <w:rsid w:val="00E938FB"/>
    <w:rsid w:val="00ED7C90"/>
    <w:rsid w:val="00F91541"/>
    <w:rsid w:val="00FB1F73"/>
    <w:rsid w:val="00FB7A5A"/>
    <w:rsid w:val="00FF4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39F7D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2" w:qFormat="1"/>
    <w:lsdException w:name="List Number" w:semiHidden="0" w:uiPriority="3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uiPriority="22"/>
    <w:lsdException w:name="Emphasis" w:uiPriority="2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FE1"/>
  </w:style>
  <w:style w:type="paragraph" w:styleId="Heading1">
    <w:name w:val="heading 1"/>
    <w:basedOn w:val="Normal"/>
    <w:next w:val="Normal"/>
    <w:link w:val="Heading1Char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HostTable">
    <w:name w:val="Host Table"/>
    <w:basedOn w:val="TableNormal"/>
    <w:uiPriority w:val="99"/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555FE1"/>
    <w:rPr>
      <w:color w:val="2B747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ListBullet">
    <w:name w:val="List Bullet"/>
    <w:basedOn w:val="Norma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13"/>
    <w:qFormat/>
    <w:pPr>
      <w:spacing w:after="0"/>
    </w:pPr>
  </w:style>
  <w:style w:type="paragraph" w:customStyle="1" w:styleId="Website">
    <w:name w:val="Website"/>
    <w:basedOn w:val="Normal"/>
    <w:next w:val="Normal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B747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B747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customStyle="1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75E55"/>
    <w:rPr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A92C80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74CBC8" w:themeColor="accent1"/>
        <w:bottom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EDC765" w:themeColor="accent2"/>
        <w:bottom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8AC867" w:themeColor="accent3"/>
        <w:bottom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0924C" w:themeColor="accent4"/>
        <w:bottom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907CB3" w:themeColor="accent5"/>
        <w:bottom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E87C8D" w:themeColor="accent6"/>
        <w:bottom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customStyle="1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A92C8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2" w:qFormat="1"/>
    <w:lsdException w:name="List Number" w:semiHidden="0" w:uiPriority="3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uiPriority="22"/>
    <w:lsdException w:name="Emphasis" w:uiPriority="2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FE1"/>
  </w:style>
  <w:style w:type="paragraph" w:styleId="Heading1">
    <w:name w:val="heading 1"/>
    <w:basedOn w:val="Normal"/>
    <w:next w:val="Normal"/>
    <w:link w:val="Heading1Char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HostTable">
    <w:name w:val="Host Table"/>
    <w:basedOn w:val="TableNormal"/>
    <w:uiPriority w:val="99"/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555FE1"/>
    <w:rPr>
      <w:color w:val="2B747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ListBullet">
    <w:name w:val="List Bullet"/>
    <w:basedOn w:val="Norma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13"/>
    <w:qFormat/>
    <w:pPr>
      <w:spacing w:after="0"/>
    </w:pPr>
  </w:style>
  <w:style w:type="paragraph" w:customStyle="1" w:styleId="Website">
    <w:name w:val="Website"/>
    <w:basedOn w:val="Normal"/>
    <w:next w:val="Normal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B747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B747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customStyle="1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75E55"/>
    <w:rPr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A92C80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74CBC8" w:themeColor="accent1"/>
        <w:bottom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EDC765" w:themeColor="accent2"/>
        <w:bottom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8AC867" w:themeColor="accent3"/>
        <w:bottom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0924C" w:themeColor="accent4"/>
        <w:bottom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907CB3" w:themeColor="accent5"/>
        <w:bottom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E87C8D" w:themeColor="accent6"/>
        <w:bottom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customStyle="1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A92C8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microsoft.com/office/2007/relationships/stylesWithEffects" Target="stylesWithEffects.xml"/><Relationship Id="rId20" Type="http://schemas.openxmlformats.org/officeDocument/2006/relationships/image" Target="media/image7.jpeg"/><Relationship Id="rId21" Type="http://schemas.openxmlformats.org/officeDocument/2006/relationships/image" Target="media/image8.jpeg"/><Relationship Id="rId22" Type="http://schemas.openxmlformats.org/officeDocument/2006/relationships/image" Target="media/image9.jpeg"/><Relationship Id="rId23" Type="http://schemas.openxmlformats.org/officeDocument/2006/relationships/image" Target="media/image10.jpeg"/><Relationship Id="rId24" Type="http://schemas.openxmlformats.org/officeDocument/2006/relationships/image" Target="media/image11.jpeg"/><Relationship Id="rId25" Type="http://schemas.openxmlformats.org/officeDocument/2006/relationships/header" Target="header1.xml"/><Relationship Id="rId26" Type="http://schemas.openxmlformats.org/officeDocument/2006/relationships/header" Target="header2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settings" Target="settings.xml"/><Relationship Id="rId11" Type="http://schemas.openxmlformats.org/officeDocument/2006/relationships/webSettings" Target="webSettings.xml"/><Relationship Id="rId12" Type="http://schemas.openxmlformats.org/officeDocument/2006/relationships/footnotes" Target="footnotes.xml"/><Relationship Id="rId13" Type="http://schemas.openxmlformats.org/officeDocument/2006/relationships/endnotes" Target="endnotes.xml"/><Relationship Id="rId14" Type="http://schemas.openxmlformats.org/officeDocument/2006/relationships/image" Target="media/image1.jpeg"/><Relationship Id="rId15" Type="http://schemas.openxmlformats.org/officeDocument/2006/relationships/image" Target="media/image2.gif"/><Relationship Id="rId16" Type="http://schemas.openxmlformats.org/officeDocument/2006/relationships/image" Target="media/image3.png"/><Relationship Id="rId17" Type="http://schemas.openxmlformats.org/officeDocument/2006/relationships/image" Target="media/image4.jpeg"/><Relationship Id="rId18" Type="http://schemas.openxmlformats.org/officeDocument/2006/relationships/image" Target="media/image5.jpeg"/><Relationship Id="rId19" Type="http://schemas.openxmlformats.org/officeDocument/2006/relationships/image" Target="media/image6.jpe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6" Type="http://schemas.openxmlformats.org/officeDocument/2006/relationships/customXml" Target="../customXml/item6.xml"/><Relationship Id="rId7" Type="http://schemas.openxmlformats.org/officeDocument/2006/relationships/numbering" Target="numbering.xml"/><Relationship Id="rId8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ie\AppData\Roaming\Microsoft\Templates\Tri-fold%20brochure%20(blue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employees xmlns="http://schemas.microsoft.com/temp/samples">
  <employee>
    <CustomerName/>
    <CompanyName/>
    <SenderAddress/>
    <Address/>
  </employee>
</employe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74DFD51-0AA7-4465-B5B4-95416D6F213A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6.xml><?xml version="1.0" encoding="utf-8"?>
<ds:datastoreItem xmlns:ds="http://schemas.openxmlformats.org/officeDocument/2006/customXml" ds:itemID="{497D0EA8-4454-9B41-8E8A-11B3EFAE9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\Users\annie\AppData\Roaming\Microsoft\Templates\Tri-fold brochure (blue).dotx</Template>
  <TotalTime>0</TotalTime>
  <Pages>1</Pages>
  <Words>8</Words>
  <Characters>51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Annie Jablonski</dc:creator>
  <cp:keywords/>
  <cp:lastModifiedBy>Rhoda Rosen</cp:lastModifiedBy>
  <cp:revision>2</cp:revision>
  <cp:lastPrinted>2012-07-24T20:52:00Z</cp:lastPrinted>
  <dcterms:created xsi:type="dcterms:W3CDTF">2018-04-11T15:07:00Z</dcterms:created>
  <dcterms:modified xsi:type="dcterms:W3CDTF">2018-04-11T15:07:00Z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